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6B4D" w:rsidRDefault="00D76B4D">
      <w:r>
        <w:t>Az adventi csendesnapi igehirdetés vázlata, 2013. dec. 7.  -   Balog Eszter iskolalelkész</w:t>
      </w:r>
    </w:p>
    <w:p w:rsidR="00D76B4D" w:rsidRDefault="00D76B4D"/>
    <w:p w:rsidR="00D76B4D" w:rsidRDefault="00D76B4D">
      <w:r>
        <w:t>Alapige:</w:t>
      </w:r>
    </w:p>
    <w:p w:rsidR="00D76B4D" w:rsidRDefault="00D76B4D">
      <w:r>
        <w:t xml:space="preserve">„Az angyal pedig ezt mondta nekik: </w:t>
      </w:r>
    </w:p>
    <w:p w:rsidR="00D76B4D" w:rsidRPr="003F4C3D" w:rsidRDefault="00D76B4D">
      <w:pPr>
        <w:rPr>
          <w:i/>
          <w:iCs/>
        </w:rPr>
      </w:pPr>
      <w:r>
        <w:tab/>
      </w:r>
      <w:r w:rsidRPr="003F4C3D">
        <w:rPr>
          <w:i/>
          <w:iCs/>
        </w:rPr>
        <w:t>„Ne féljetek,</w:t>
      </w:r>
    </w:p>
    <w:p w:rsidR="00D76B4D" w:rsidRPr="003F4C3D" w:rsidRDefault="00D76B4D">
      <w:pPr>
        <w:rPr>
          <w:i/>
          <w:iCs/>
        </w:rPr>
      </w:pPr>
      <w:r>
        <w:rPr>
          <w:i/>
          <w:iCs/>
        </w:rPr>
        <w:tab/>
        <w:t>mert íme hi</w:t>
      </w:r>
      <w:r w:rsidRPr="003F4C3D">
        <w:rPr>
          <w:i/>
          <w:iCs/>
        </w:rPr>
        <w:t>rdetek nektek nagy örömet,</w:t>
      </w:r>
    </w:p>
    <w:p w:rsidR="00D76B4D" w:rsidRPr="003F4C3D" w:rsidRDefault="00D76B4D" w:rsidP="003F4C3D">
      <w:pPr>
        <w:ind w:firstLine="708"/>
        <w:rPr>
          <w:i/>
          <w:iCs/>
        </w:rPr>
      </w:pPr>
      <w:r w:rsidRPr="003F4C3D">
        <w:rPr>
          <w:i/>
          <w:iCs/>
        </w:rPr>
        <w:t>amely az egész nép öröme lesz:</w:t>
      </w:r>
    </w:p>
    <w:p w:rsidR="00D76B4D" w:rsidRPr="003F4C3D" w:rsidRDefault="00D76B4D" w:rsidP="003F4C3D">
      <w:pPr>
        <w:ind w:firstLine="708"/>
        <w:rPr>
          <w:i/>
          <w:iCs/>
        </w:rPr>
      </w:pPr>
      <w:r w:rsidRPr="003F4C3D">
        <w:rPr>
          <w:i/>
          <w:iCs/>
        </w:rPr>
        <w:t>Üdvözítő született ma nektek,</w:t>
      </w:r>
    </w:p>
    <w:p w:rsidR="00D76B4D" w:rsidRPr="003F4C3D" w:rsidRDefault="00D76B4D" w:rsidP="003F4C3D">
      <w:pPr>
        <w:ind w:firstLine="708"/>
        <w:rPr>
          <w:i/>
          <w:iCs/>
        </w:rPr>
      </w:pPr>
      <w:r w:rsidRPr="003F4C3D">
        <w:rPr>
          <w:i/>
          <w:iCs/>
        </w:rPr>
        <w:t>aki az Úr Krisztus, a Dávid városában.”</w:t>
      </w:r>
    </w:p>
    <w:p w:rsidR="00D76B4D" w:rsidRDefault="00D76B4D" w:rsidP="003F4C3D">
      <w:pPr>
        <w:ind w:left="3540" w:firstLine="708"/>
      </w:pPr>
      <w:r>
        <w:t>Lk 12, 10</w:t>
      </w:r>
    </w:p>
    <w:p w:rsidR="00D76B4D" w:rsidRDefault="00D76B4D"/>
    <w:p w:rsidR="00D76B4D" w:rsidRDefault="00D76B4D">
      <w:r>
        <w:t>Az Úr Angyala megjelenik a pásztoroknak, ezt az üzenetet hozva:</w:t>
      </w:r>
    </w:p>
    <w:p w:rsidR="00D76B4D" w:rsidRDefault="00D76B4D">
      <w:r>
        <w:t>Ne féljetek! – hangzott a pásztorok felé.</w:t>
      </w:r>
    </w:p>
    <w:p w:rsidR="00D76B4D" w:rsidRDefault="00D76B4D">
      <w:r>
        <w:t xml:space="preserve">Ne féljetek! – az idők távlatából hozzánk is szólnak az angyal szavai. </w:t>
      </w:r>
    </w:p>
    <w:p w:rsidR="00D76B4D" w:rsidRDefault="00D76B4D"/>
    <w:p w:rsidR="00D76B4D" w:rsidRDefault="00D76B4D">
      <w:r>
        <w:t>Karácsony felé tartunk közös utunkon. Ádventi hetek szép sorjában haladnak előre. Mire oda érkezünk, hogy majd megállunk a karácsonyfánál, addig még nagy utat kell megtennünk.</w:t>
      </w:r>
    </w:p>
    <w:p w:rsidR="00D76B4D" w:rsidRDefault="00D76B4D">
      <w:r>
        <w:t>A hírvivő angyal szavaira figyelve bátorítást kapunk életünk dolgaira nézve: Ne félj!</w:t>
      </w:r>
    </w:p>
    <w:p w:rsidR="00D76B4D" w:rsidRDefault="00D76B4D"/>
    <w:p w:rsidR="00D76B4D" w:rsidRDefault="00D76B4D">
      <w:r>
        <w:t xml:space="preserve">Most gondoljatok arra, mi az, ami nehézség az életetekben. Mi az, ami nehézséget okoz, amit kihagynál az életedből, amitől tartasz. Amitől félsz. Otthon, iskolában, barátaiddal kapcsolatban, szüleidre gondolva... Gyakran ezekről a rossz érzésekről nem is beszélünk – sajnos.  Gyakran visszük magunkkal nap, mint nap félelmeinket, esetleges szorongásainkat. Sokszor nem is tudjuk, kinek mondjuk el, ami a szívünket nyomja… Ki az, aki nem adja tovább, akiben meg lehet bízni, aki tud titkot tartani, aki segít… </w:t>
      </w:r>
    </w:p>
    <w:p w:rsidR="00D76B4D" w:rsidRDefault="00D76B4D"/>
    <w:p w:rsidR="00D76B4D" w:rsidRDefault="00D76B4D">
      <w:r>
        <w:t>NE FÉLJETEK! Milyen határozott ez az angyali felszólítás. Az angyal a továbbiakban örömről beszél, a karácsonyi örömről: Jézus érkezéséről, megszületéséről. Igazi örömről.</w:t>
      </w:r>
    </w:p>
    <w:p w:rsidR="00D76B4D" w:rsidRDefault="00D76B4D"/>
    <w:p w:rsidR="00D76B4D" w:rsidRDefault="00D76B4D">
      <w:r>
        <w:t>Az angyal a pásztorokat útnak indítja, akik felkerekednek, elmennek Jézushoz, a szeretet igazi forrásához.</w:t>
      </w:r>
    </w:p>
    <w:p w:rsidR="00D76B4D" w:rsidRDefault="00D76B4D">
      <w:r>
        <w:t>Mert ha Isten üzen az angyali küldött által, ott megváltozik valami. Akkor új erővel, lendülettel indulunk el a pásztorokhoz hasonlóan a mi adventi utunkon, a Megváltó felé, a szeretet felé.</w:t>
      </w:r>
    </w:p>
    <w:p w:rsidR="00D76B4D" w:rsidRDefault="00D76B4D">
      <w:r>
        <w:t xml:space="preserve"> </w:t>
      </w:r>
    </w:p>
    <w:p w:rsidR="00D76B4D" w:rsidRDefault="00D76B4D">
      <w:r>
        <w:t>Ha megértjük, hogy a Megváltó értünk, közénk jött, a mi világunkba, akkor  egyszerűen nem lehet úr rajtunk az aggodalom és a félelem. Ha Isten költözik a szívünkbe, a félelmet felváltja az Istenben való bizalom, a hit, és a remény. Tudod, hogy nem vagy egyedül, a te Megváltód, Jézus, veled van.</w:t>
      </w:r>
    </w:p>
    <w:p w:rsidR="00D76B4D" w:rsidRDefault="00D76B4D"/>
    <w:p w:rsidR="00D76B4D" w:rsidRDefault="00D76B4D">
      <w:r>
        <w:t>Most mi is induljunk, együtt, közösen a Megváltó felé, aki úgy szeret, mint ahogyan senki más. Ő a tökéletes szeretet, amit ha befogadunk az életünkbe, biztos kézként megtart bennünket. Nagy örömet hirdet az angyal: pontosan ezt. Indulj,  hogy odaérj majd te is a jászolhoz, a teljes és tökéletes örömhöz és szeretethez. Életed félelmeit ez a tiszta öröm váltsa fel.</w:t>
      </w:r>
    </w:p>
    <w:p w:rsidR="00D76B4D" w:rsidRDefault="00D76B4D"/>
    <w:p w:rsidR="00D76B4D" w:rsidRDefault="00D76B4D">
      <w:r>
        <w:t xml:space="preserve">„Mert úgy szerette Isten a világot, hogy egyszülött fiát adta, </w:t>
      </w:r>
      <w:bookmarkStart w:id="0" w:name="_GoBack"/>
      <w:bookmarkEnd w:id="0"/>
      <w:r>
        <w:t xml:space="preserve"> hogy aki hisz őbenne, el nem vesszen, hanem örök élete legyen.”</w:t>
      </w:r>
    </w:p>
    <w:p w:rsidR="00D76B4D" w:rsidRDefault="00D76B4D"/>
    <w:p w:rsidR="00D76B4D" w:rsidRDefault="00D76B4D">
      <w:r>
        <w:t>Ámen.</w:t>
      </w:r>
    </w:p>
    <w:sectPr w:rsidR="00D76B4D" w:rsidSect="009C323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B5C3F"/>
    <w:rsid w:val="001C61D8"/>
    <w:rsid w:val="00290D7C"/>
    <w:rsid w:val="00325426"/>
    <w:rsid w:val="003F4C3D"/>
    <w:rsid w:val="003F780F"/>
    <w:rsid w:val="008B668D"/>
    <w:rsid w:val="009C3235"/>
    <w:rsid w:val="00A74A1A"/>
    <w:rsid w:val="00B248C4"/>
    <w:rsid w:val="00BB4EA2"/>
    <w:rsid w:val="00D71C7F"/>
    <w:rsid w:val="00D76B4D"/>
    <w:rsid w:val="00DB5C3F"/>
    <w:rsid w:val="00EF7A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sz w:val="22"/>
        <w:szCs w:val="22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3235"/>
    <w:rPr>
      <w:sz w:val="24"/>
      <w:szCs w:val="24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uiPriority w:val="99"/>
    <w:semiHidden/>
    <w:rsid w:val="00D71C7F"/>
    <w:pPr>
      <w:spacing w:before="360"/>
    </w:pPr>
    <w:rPr>
      <w:rFonts w:eastAsia="Times New Roman"/>
      <w:b/>
      <w:bCs/>
      <w:caps/>
      <w:lang w:eastAsia="hu-H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12</TotalTime>
  <Pages>1</Pages>
  <Words>320</Words>
  <Characters>2208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Windows-felhasználó</dc:creator>
  <cp:keywords/>
  <dc:description/>
  <cp:lastModifiedBy>marika</cp:lastModifiedBy>
  <cp:revision>3</cp:revision>
  <dcterms:created xsi:type="dcterms:W3CDTF">2013-12-12T14:58:00Z</dcterms:created>
  <dcterms:modified xsi:type="dcterms:W3CDTF">2013-12-13T09:36:00Z</dcterms:modified>
</cp:coreProperties>
</file>